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008" w:rsidRPr="00A50D08" w:rsidRDefault="00EC6008" w:rsidP="001727D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50D08">
        <w:rPr>
          <w:rFonts w:ascii="Times New Roman" w:hAnsi="Times New Roman"/>
          <w:b/>
          <w:sz w:val="28"/>
          <w:szCs w:val="28"/>
        </w:rPr>
        <w:t>Инструкция по работе с дистанционным блоком обучения</w:t>
      </w:r>
    </w:p>
    <w:p w:rsidR="00EC6008" w:rsidRPr="00A50D08" w:rsidRDefault="00EC6008" w:rsidP="001727D6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A50D08">
        <w:rPr>
          <w:rFonts w:ascii="Times New Roman" w:hAnsi="Times New Roman"/>
          <w:b/>
          <w:sz w:val="28"/>
          <w:szCs w:val="28"/>
        </w:rPr>
        <w:t>Информационная система Электронное образование в РТ (edu.tatar.ru),</w:t>
      </w:r>
    </w:p>
    <w:p w:rsidR="00EC6008" w:rsidRPr="00A50D08" w:rsidRDefault="00EC6008" w:rsidP="00A50D08">
      <w:pPr>
        <w:ind w:firstLine="360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 xml:space="preserve">Используя  edu.tatar.ru,  можно получить всю необходимую информацию не только об успеваемости ученика, но также общаться учителям (сообщества), получать новую информацию ученикам (виртуальные факультативы)  и делать многие другие операции, которые ранее были доступны только при личном обращении. Каждый ученик имеет индивидуальный профиль в информационной системе. </w:t>
      </w:r>
    </w:p>
    <w:p w:rsidR="00EC6008" w:rsidRPr="00A50D08" w:rsidRDefault="00EC6008" w:rsidP="001727D6">
      <w:pPr>
        <w:rPr>
          <w:rFonts w:ascii="Times New Roman" w:hAnsi="Times New Roman"/>
          <w:b/>
          <w:sz w:val="28"/>
          <w:szCs w:val="28"/>
        </w:rPr>
      </w:pPr>
      <w:r w:rsidRPr="00A50D08">
        <w:rPr>
          <w:rFonts w:ascii="Times New Roman" w:hAnsi="Times New Roman"/>
          <w:b/>
          <w:sz w:val="28"/>
          <w:szCs w:val="28"/>
        </w:rPr>
        <w:t xml:space="preserve">Виртуальный факультатив позволяет: </w:t>
      </w:r>
    </w:p>
    <w:p w:rsidR="00EC6008" w:rsidRPr="00A50D08" w:rsidRDefault="00EC6008" w:rsidP="001727D6">
      <w:pPr>
        <w:pStyle w:val="ListParagraph"/>
        <w:numPr>
          <w:ilvl w:val="0"/>
          <w:numId w:val="1"/>
        </w:numPr>
        <w:ind w:left="567" w:hanging="20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ученикам общаться с учителем, </w:t>
      </w:r>
      <w:r w:rsidRPr="00A50D08">
        <w:rPr>
          <w:rFonts w:ascii="Times New Roman" w:hAnsi="Times New Roman"/>
          <w:sz w:val="28"/>
          <w:szCs w:val="28"/>
        </w:rPr>
        <w:t xml:space="preserve">скачивать выложенные задания, выполнять их и в электронном виде подгружать в чат </w:t>
      </w:r>
    </w:p>
    <w:p w:rsidR="00EC6008" w:rsidRPr="00A50D08" w:rsidRDefault="00EC6008" w:rsidP="001727D6">
      <w:pPr>
        <w:pStyle w:val="ListParagraph"/>
        <w:ind w:left="567"/>
        <w:rPr>
          <w:rFonts w:ascii="Times New Roman" w:hAnsi="Times New Roman"/>
          <w:sz w:val="28"/>
          <w:szCs w:val="28"/>
        </w:rPr>
      </w:pPr>
    </w:p>
    <w:p w:rsidR="00EC6008" w:rsidRPr="00A50D08" w:rsidRDefault="00EC6008" w:rsidP="001727D6">
      <w:pPr>
        <w:rPr>
          <w:rFonts w:ascii="Times New Roman" w:hAnsi="Times New Roman"/>
          <w:b/>
          <w:sz w:val="28"/>
          <w:szCs w:val="28"/>
        </w:rPr>
      </w:pPr>
      <w:r w:rsidRPr="00A50D08">
        <w:rPr>
          <w:rFonts w:ascii="Times New Roman" w:hAnsi="Times New Roman"/>
          <w:b/>
          <w:sz w:val="28"/>
          <w:szCs w:val="28"/>
        </w:rPr>
        <w:t>УЧЕНИКУ: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Находясь в профиле ученика, выполняем щелчок на кнопке УЧЕНИКУ.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Выбираем нужный предмет.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426" w:hanging="66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Щелкаем кнопку ВИРТУАЛЬНЫЙ ФАКУЛЬТАТИВ.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709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Выбираем </w:t>
      </w:r>
      <w:r w:rsidRPr="00A50D08">
        <w:rPr>
          <w:rFonts w:ascii="Times New Roman" w:hAnsi="Times New Roman"/>
          <w:sz w:val="28"/>
          <w:szCs w:val="28"/>
        </w:rPr>
        <w:t>нужный факультатив (</w:t>
      </w:r>
      <w:r>
        <w:rPr>
          <w:rFonts w:ascii="Times New Roman" w:hAnsi="Times New Roman"/>
          <w:sz w:val="28"/>
          <w:szCs w:val="28"/>
        </w:rPr>
        <w:t>Школа №14 Фамилия Имя Отчество учителя-предметника; полный список факультативов сообщит классный руководитель)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В появившемся окне щелкаем по гиперссылке ЗАПИСАТЬСЯ НА ФАКУЛЬТАТИВ.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Теперь ученик является участником данного ресурса. Он видит размещенные материалы и может их скачать.</w:t>
      </w:r>
    </w:p>
    <w:p w:rsidR="00EC6008" w:rsidRDefault="00EC6008" w:rsidP="00A50D08">
      <w:pPr>
        <w:pStyle w:val="ListParagraph"/>
        <w:numPr>
          <w:ilvl w:val="0"/>
          <w:numId w:val="2"/>
        </w:numPr>
        <w:ind w:left="709" w:hanging="349"/>
        <w:jc w:val="both"/>
        <w:rPr>
          <w:rFonts w:ascii="Times New Roman" w:hAnsi="Times New Roman"/>
          <w:sz w:val="28"/>
          <w:szCs w:val="28"/>
        </w:rPr>
      </w:pPr>
      <w:r w:rsidRPr="00A50D08">
        <w:rPr>
          <w:rFonts w:ascii="Times New Roman" w:hAnsi="Times New Roman"/>
          <w:sz w:val="28"/>
          <w:szCs w:val="28"/>
        </w:rPr>
        <w:t>Общение с учителем происходит с помощью поля ДОБАВЛЕНИЕ КОММЕНТАРИЯ</w:t>
      </w:r>
    </w:p>
    <w:p w:rsidR="00EC6008" w:rsidRPr="00A50D08" w:rsidRDefault="00EC6008" w:rsidP="00A50D08">
      <w:pPr>
        <w:pStyle w:val="ListParagraph"/>
        <w:numPr>
          <w:ilvl w:val="0"/>
          <w:numId w:val="2"/>
        </w:numPr>
        <w:ind w:left="709" w:hanging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Модератором факультатива является учитель-предметник</w:t>
      </w:r>
      <w:bookmarkStart w:id="0" w:name="_GoBack"/>
      <w:bookmarkEnd w:id="0"/>
    </w:p>
    <w:p w:rsidR="00EC6008" w:rsidRPr="00A50D08" w:rsidRDefault="00EC6008" w:rsidP="001727D6">
      <w:pPr>
        <w:pStyle w:val="ListParagraph"/>
        <w:ind w:left="567"/>
        <w:rPr>
          <w:rFonts w:ascii="Times New Roman" w:hAnsi="Times New Roman"/>
          <w:sz w:val="28"/>
          <w:szCs w:val="28"/>
        </w:rPr>
      </w:pPr>
    </w:p>
    <w:p w:rsidR="00EC6008" w:rsidRPr="00A50D08" w:rsidRDefault="00EC6008">
      <w:pPr>
        <w:rPr>
          <w:sz w:val="28"/>
          <w:szCs w:val="28"/>
        </w:rPr>
      </w:pPr>
    </w:p>
    <w:sectPr w:rsidR="00EC6008" w:rsidRPr="00A50D08" w:rsidSect="005D0E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2929DC"/>
    <w:multiLevelType w:val="hybridMultilevel"/>
    <w:tmpl w:val="3AB22884"/>
    <w:lvl w:ilvl="0" w:tplc="87983202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40A5180"/>
    <w:multiLevelType w:val="hybridMultilevel"/>
    <w:tmpl w:val="CEC0408E"/>
    <w:lvl w:ilvl="0" w:tplc="67AE010C">
      <w:numFmt w:val="bullet"/>
      <w:lvlText w:val="•"/>
      <w:lvlJc w:val="left"/>
      <w:pPr>
        <w:ind w:left="1065" w:hanging="705"/>
      </w:pPr>
      <w:rPr>
        <w:rFonts w:ascii="Calibri" w:eastAsia="Times New Roman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1AAB"/>
    <w:rsid w:val="001727D6"/>
    <w:rsid w:val="003B1AAB"/>
    <w:rsid w:val="005D0EF3"/>
    <w:rsid w:val="005F2355"/>
    <w:rsid w:val="00696432"/>
    <w:rsid w:val="00A50D08"/>
    <w:rsid w:val="00BF6874"/>
    <w:rsid w:val="00E855DB"/>
    <w:rsid w:val="00EC6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27D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27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180</Words>
  <Characters>1029</Characters>
  <Application>Microsoft Office Outlook</Application>
  <DocSecurity>0</DocSecurity>
  <Lines>0</Lines>
  <Paragraphs>0</Paragraphs>
  <ScaleCrop>false</ScaleCrop>
  <Company>Kraftway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Морозова</dc:creator>
  <cp:keywords/>
  <dc:description/>
  <cp:lastModifiedBy>Shigapova</cp:lastModifiedBy>
  <cp:revision>5</cp:revision>
  <cp:lastPrinted>2020-03-26T12:06:00Z</cp:lastPrinted>
  <dcterms:created xsi:type="dcterms:W3CDTF">2020-03-25T10:57:00Z</dcterms:created>
  <dcterms:modified xsi:type="dcterms:W3CDTF">2020-03-26T12:06:00Z</dcterms:modified>
</cp:coreProperties>
</file>